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DF37D05" w14:textId="77777777" w:rsidR="00654D86" w:rsidRDefault="00654D86" w:rsidP="00654D86">
      <w:pPr>
        <w:jc w:val="center"/>
        <w:rPr>
          <w:rFonts w:ascii="Times New Roman" w:hAnsi="Times New Roman" w:cs="Times New Roman"/>
          <w:sz w:val="24"/>
          <w:szCs w:val="24"/>
        </w:rPr>
      </w:pPr>
    </w:p>
    <w:p w14:paraId="210FE2AA" w14:textId="77777777" w:rsidR="00654D86" w:rsidRDefault="00654D86" w:rsidP="00654D86">
      <w:pPr>
        <w:jc w:val="center"/>
        <w:rPr>
          <w:rFonts w:ascii="Times New Roman" w:hAnsi="Times New Roman" w:cs="Times New Roman"/>
          <w:sz w:val="24"/>
          <w:szCs w:val="24"/>
        </w:rPr>
      </w:pPr>
    </w:p>
    <w:p w14:paraId="79774FEC" w14:textId="77777777" w:rsidR="00654D86" w:rsidRDefault="00654D86" w:rsidP="00654D86">
      <w:pPr>
        <w:jc w:val="center"/>
        <w:rPr>
          <w:rFonts w:ascii="Times New Roman" w:hAnsi="Times New Roman" w:cs="Times New Roman"/>
          <w:sz w:val="24"/>
          <w:szCs w:val="24"/>
        </w:rPr>
      </w:pPr>
    </w:p>
    <w:p w14:paraId="71420B77" w14:textId="77777777" w:rsidR="00654D86" w:rsidRDefault="00654D86" w:rsidP="00654D86">
      <w:pPr>
        <w:jc w:val="center"/>
        <w:rPr>
          <w:rFonts w:ascii="Times New Roman" w:hAnsi="Times New Roman" w:cs="Times New Roman"/>
          <w:sz w:val="24"/>
          <w:szCs w:val="24"/>
        </w:rPr>
      </w:pPr>
    </w:p>
    <w:p w14:paraId="54E8A395" w14:textId="077DA541" w:rsidR="00FC08ED" w:rsidRDefault="00FC08ED" w:rsidP="00FC08ED">
      <w:pPr>
        <w:spacing w:before="240" w:after="240"/>
        <w:jc w:val="center"/>
      </w:pPr>
      <w:r>
        <w:t>Effects of Modern Technology on Children</w:t>
      </w:r>
    </w:p>
    <w:p w14:paraId="7BD8651D" w14:textId="77777777" w:rsidR="00FC08ED" w:rsidRDefault="00FC08ED" w:rsidP="00FC08ED">
      <w:pPr>
        <w:spacing w:before="240" w:after="240"/>
        <w:jc w:val="center"/>
      </w:pPr>
      <w:r>
        <w:t>Student Name</w:t>
      </w:r>
    </w:p>
    <w:p w14:paraId="37AC0F82" w14:textId="77777777" w:rsidR="00FC08ED" w:rsidRDefault="00FC08ED" w:rsidP="00FC08ED">
      <w:pPr>
        <w:spacing w:before="240" w:after="240"/>
        <w:jc w:val="center"/>
      </w:pPr>
      <w:r>
        <w:t>Institution Affiliation</w:t>
      </w:r>
    </w:p>
    <w:p w14:paraId="5FFFF814" w14:textId="77777777" w:rsidR="00FC08ED" w:rsidRDefault="00FC08ED" w:rsidP="00FC08ED">
      <w:pPr>
        <w:spacing w:before="240" w:after="240"/>
        <w:rPr>
          <w:b/>
          <w:bCs/>
        </w:rPr>
      </w:pPr>
    </w:p>
    <w:p w14:paraId="2F4DA5A0" w14:textId="77777777" w:rsidR="00FC08ED" w:rsidRDefault="00FC08ED" w:rsidP="00FC08ED">
      <w:pPr>
        <w:spacing w:before="240" w:after="240"/>
        <w:rPr>
          <w:b/>
          <w:bCs/>
        </w:rPr>
      </w:pPr>
    </w:p>
    <w:p w14:paraId="7D1432C8" w14:textId="77777777" w:rsidR="00FC08ED" w:rsidRDefault="00FC08ED" w:rsidP="00FC08ED">
      <w:pPr>
        <w:spacing w:before="240" w:after="240"/>
        <w:rPr>
          <w:b/>
          <w:bCs/>
        </w:rPr>
      </w:pPr>
    </w:p>
    <w:p w14:paraId="4875CB9D" w14:textId="77777777" w:rsidR="00FC08ED" w:rsidRDefault="00FC08ED" w:rsidP="00FC08ED">
      <w:pPr>
        <w:spacing w:before="240" w:after="240"/>
        <w:rPr>
          <w:b/>
          <w:bCs/>
        </w:rPr>
      </w:pPr>
    </w:p>
    <w:p w14:paraId="2F177981" w14:textId="77777777" w:rsidR="00FC08ED" w:rsidRDefault="00FC08ED" w:rsidP="00FC08ED">
      <w:pPr>
        <w:spacing w:before="240" w:after="240"/>
        <w:rPr>
          <w:b/>
          <w:bCs/>
        </w:rPr>
      </w:pPr>
    </w:p>
    <w:p w14:paraId="4EF43EA5" w14:textId="77777777" w:rsidR="00FC08ED" w:rsidRDefault="00FC08ED" w:rsidP="00FC08ED">
      <w:pPr>
        <w:spacing w:before="240" w:after="240"/>
        <w:rPr>
          <w:b/>
          <w:bCs/>
        </w:rPr>
      </w:pPr>
    </w:p>
    <w:p w14:paraId="1B9E514F" w14:textId="77777777" w:rsidR="00FC08ED" w:rsidRDefault="00FC08ED" w:rsidP="00FC08ED">
      <w:pPr>
        <w:spacing w:before="240" w:after="240"/>
        <w:rPr>
          <w:b/>
          <w:bCs/>
        </w:rPr>
      </w:pPr>
    </w:p>
    <w:p w14:paraId="171E7053" w14:textId="77777777" w:rsidR="00FC08ED" w:rsidRDefault="00FC08ED" w:rsidP="00FC08ED">
      <w:pPr>
        <w:spacing w:before="240" w:after="240"/>
        <w:rPr>
          <w:b/>
          <w:bCs/>
        </w:rPr>
      </w:pPr>
    </w:p>
    <w:p w14:paraId="60505F2A" w14:textId="77777777" w:rsidR="00FC08ED" w:rsidRDefault="00FC08ED" w:rsidP="00FC08ED">
      <w:pPr>
        <w:spacing w:before="240" w:after="240"/>
        <w:rPr>
          <w:b/>
          <w:bCs/>
        </w:rPr>
      </w:pPr>
    </w:p>
    <w:p w14:paraId="21081E81" w14:textId="77777777" w:rsidR="00FC08ED" w:rsidRDefault="00FC08ED" w:rsidP="00FC08ED">
      <w:pPr>
        <w:spacing w:before="240" w:after="240"/>
        <w:rPr>
          <w:b/>
          <w:bCs/>
        </w:rPr>
      </w:pPr>
    </w:p>
    <w:p w14:paraId="5EDBBF5F" w14:textId="4F86F54F" w:rsidR="00FC08ED" w:rsidRDefault="00FC08ED" w:rsidP="00FC08ED">
      <w:pPr>
        <w:spacing w:before="240" w:after="240"/>
        <w:jc w:val="center"/>
      </w:pPr>
      <w:r>
        <w:rPr>
          <w:b/>
          <w:bCs/>
        </w:rPr>
        <w:lastRenderedPageBreak/>
        <w:t>Effects of Modern Technology on Children</w:t>
      </w:r>
    </w:p>
    <w:p w14:paraId="2F4994DA" w14:textId="77777777" w:rsidR="00FC08ED" w:rsidRDefault="00FC08ED" w:rsidP="00FC08ED">
      <w:pPr>
        <w:spacing w:before="240" w:after="240"/>
        <w:jc w:val="center"/>
      </w:pPr>
      <w:r>
        <w:rPr>
          <w:b/>
          <w:bCs/>
        </w:rPr>
        <w:t>Introduction</w:t>
      </w:r>
    </w:p>
    <w:p w14:paraId="34E033E8" w14:textId="77777777" w:rsidR="00FC08ED" w:rsidRDefault="00FC08ED" w:rsidP="00FC08ED">
      <w:pPr>
        <w:spacing w:before="240" w:after="240"/>
        <w:ind w:firstLine="720"/>
      </w:pPr>
      <w:r>
        <w:t>Earlier, children were given a chance to engage in an outdoor activity, be able to play in the group, and attend meeting relatives and being able to spend time with the community elder. Many inventions which have significantly impacted on the generation of young people started from computers, laptops and mobile phone. Among this generation, there have been significant challenges which have been brought by an increasing amount of technologies and an increased change in lifestyle.</w:t>
      </w:r>
    </w:p>
    <w:p w14:paraId="1834146A" w14:textId="0FD4E95F" w:rsidR="00FC08ED" w:rsidRDefault="00FC08ED" w:rsidP="00FC08ED">
      <w:pPr>
        <w:spacing w:before="240" w:after="240"/>
      </w:pPr>
      <w:r>
        <w:rPr>
          <w:b/>
          <w:bCs/>
        </w:rPr>
        <w:t>Health-Related Problems</w:t>
      </w:r>
      <w:r>
        <w:t>. Children have not been able to engage in playtime outside because of the issue related to technology. Children have spent a lot of time watching televisions and playing online games using their tablet, which makes them not to play their game from outside</w:t>
      </w:r>
      <w:r w:rsidR="004C016F">
        <w:t xml:space="preserve"> </w:t>
      </w:r>
      <w:r w:rsidR="004C016F">
        <w:t>(</w:t>
      </w:r>
      <w:r w:rsidR="004C016F" w:rsidRPr="004C016F">
        <w:t>Sundus,2018</w:t>
      </w:r>
      <w:r w:rsidR="004C016F">
        <w:t>)</w:t>
      </w:r>
      <w:r>
        <w:t>. The concept has led to the development of many related diseases such as obesity and eye problems. Moreover, their physical inability had made them lazy and thus becoming more irritant.</w:t>
      </w:r>
    </w:p>
    <w:p w14:paraId="20FFE4C7" w14:textId="77777777" w:rsidR="00FC08ED" w:rsidRDefault="00FC08ED" w:rsidP="00FC08ED">
      <w:pPr>
        <w:spacing w:before="240" w:after="240"/>
      </w:pPr>
      <w:r>
        <w:rPr>
          <w:b/>
          <w:bCs/>
        </w:rPr>
        <w:t xml:space="preserve">Academic Performance: </w:t>
      </w:r>
      <w:r>
        <w:t>Children usually spent a lot of time on the screen, which has impacted the performance of children and their thinking patterns and imaginations negatively. The aspect effects made the children lose their concentration while living in an imaginary world. As a result, children suffer cognitive thinking, which not makes them not to perform well.</w:t>
      </w:r>
    </w:p>
    <w:p w14:paraId="13F85799" w14:textId="77777777" w:rsidR="00FC08ED" w:rsidRDefault="00FC08ED" w:rsidP="00FC08ED">
      <w:pPr>
        <w:spacing w:before="240" w:after="240"/>
      </w:pPr>
      <w:r>
        <w:rPr>
          <w:b/>
          <w:bCs/>
        </w:rPr>
        <w:t xml:space="preserve">Social Relation: </w:t>
      </w:r>
      <w:r>
        <w:t>As children concentrated on technology time, they neglect to intermingle with their fellow children. They lack time to talk with their parents and relatives. Children have ended up developing weak emotional intelligent making them dispute with others. Children also have become very possessive in term of their material relations.</w:t>
      </w:r>
    </w:p>
    <w:p w14:paraId="39454FFD" w14:textId="15FCB7F8" w:rsidR="00FC08ED" w:rsidRDefault="00FC08ED" w:rsidP="00FC08ED">
      <w:pPr>
        <w:spacing w:before="240" w:after="240"/>
      </w:pPr>
      <w:r>
        <w:rPr>
          <w:b/>
          <w:bCs/>
        </w:rPr>
        <w:lastRenderedPageBreak/>
        <w:t>Psychological Problems</w:t>
      </w:r>
      <w:r>
        <w:t>: When children watched many programs on television, it tends to shape their attitudes and character. According to psychology, children tend to learn more when they observe and watch the style of others</w:t>
      </w:r>
      <w:r w:rsidR="004C016F">
        <w:t xml:space="preserve"> </w:t>
      </w:r>
      <w:r w:rsidR="004C016F" w:rsidRPr="004C016F">
        <w:t>(Sundus,2018</w:t>
      </w:r>
      <w:r w:rsidR="004C016F">
        <w:t>). Children</w:t>
      </w:r>
      <w:r>
        <w:t xml:space="preserve"> usually develop violent behavior as a result of watching videogames. Parents, on the other hand, have been unable to train their children due to work, or they have been busy with technological activities.</w:t>
      </w:r>
    </w:p>
    <w:p w14:paraId="331A7AB9" w14:textId="28D1BBAE" w:rsidR="00FC08ED" w:rsidRDefault="00FC08ED" w:rsidP="00FC08ED">
      <w:pPr>
        <w:spacing w:before="240" w:after="240"/>
      </w:pPr>
      <w:r>
        <w:rPr>
          <w:b/>
          <w:bCs/>
        </w:rPr>
        <w:t>Future Implications: The</w:t>
      </w:r>
      <w:r>
        <w:t xml:space="preserve"> aspect of children growing with the help of technology makes the children grow very weak. In addition to that, children become weak without technology and tend to become disabled when technology is not allowed</w:t>
      </w:r>
      <w:r w:rsidR="004C016F" w:rsidRPr="004C016F">
        <w:t xml:space="preserve"> </w:t>
      </w:r>
      <w:r w:rsidR="004C016F">
        <w:t>(</w:t>
      </w:r>
      <w:r w:rsidR="004C016F" w:rsidRPr="004C016F">
        <w:t>Sundus,2018</w:t>
      </w:r>
      <w:r w:rsidR="004C016F">
        <w:t>)</w:t>
      </w:r>
      <w:r>
        <w:t>. Children today have been very busy engaging in techniques. Many of them used to communicate using the mobile platform, and they used another social network to be able to reach people who are far from them. Moreover, the children copy everything they want using a search engine such as Google.</w:t>
      </w:r>
    </w:p>
    <w:p w14:paraId="19E2CE92" w14:textId="7A396203" w:rsidR="00FC08ED" w:rsidRDefault="00FC08ED" w:rsidP="00FC08ED">
      <w:pPr>
        <w:spacing w:before="240" w:after="240"/>
        <w:jc w:val="center"/>
      </w:pPr>
      <w:r>
        <w:rPr>
          <w:b/>
          <w:bCs/>
        </w:rPr>
        <w:t>Conclusion</w:t>
      </w:r>
    </w:p>
    <w:p w14:paraId="2D1B75D5" w14:textId="77777777" w:rsidR="00FC08ED" w:rsidRDefault="00FC08ED" w:rsidP="00FC08ED">
      <w:pPr>
        <w:spacing w:before="240" w:after="240"/>
        <w:ind w:firstLine="720"/>
      </w:pPr>
      <w:r>
        <w:t xml:space="preserve">Technology has a positive impact, but when it is misused, it can be one of the most dangerous companions one could have. Some of the adverse effects which are brought about by technology is making children very lazy, less creative, and physical illness. The psychological impact of technology to the children cannot be underestimated. Parents have a responsibility of controlling the usage of technology among their children. Parents also have responsibilities for facilitating more outdoor games. Despise parents being more engaged in their work, they ought to create time with their children and therefore be able to monitor their progress, which will make them be able to engage in more productive tasks. Parents need to create more personal time and be able to play a positive role model, the aspect which can only be given by parents. </w:t>
      </w:r>
    </w:p>
    <w:p w14:paraId="1184281A" w14:textId="0671FE29" w:rsidR="00FC08ED" w:rsidRDefault="00FC08ED" w:rsidP="00FC08ED">
      <w:pPr>
        <w:spacing w:before="240" w:after="240"/>
      </w:pPr>
    </w:p>
    <w:p w14:paraId="5E30221D" w14:textId="7DF965EB" w:rsidR="00FC08ED" w:rsidRPr="00FC08ED" w:rsidRDefault="00FC08ED" w:rsidP="00FC08ED">
      <w:pPr>
        <w:spacing w:before="240" w:after="240"/>
        <w:jc w:val="center"/>
        <w:rPr>
          <w:b/>
          <w:bCs/>
        </w:rPr>
      </w:pPr>
      <w:r w:rsidRPr="00FC08ED">
        <w:rPr>
          <w:b/>
          <w:bCs/>
        </w:rPr>
        <w:lastRenderedPageBreak/>
        <w:t xml:space="preserve">Reference </w:t>
      </w:r>
    </w:p>
    <w:p w14:paraId="159A3DE7" w14:textId="78232F82" w:rsidR="00C212A8" w:rsidRPr="004C016F" w:rsidRDefault="004C016F" w:rsidP="004C016F">
      <w:pPr>
        <w:jc w:val="center"/>
        <w:rPr>
          <w:rFonts w:ascii="Times New Roman" w:hAnsi="Times New Roman" w:cs="Times New Roman"/>
          <w:sz w:val="24"/>
          <w:szCs w:val="24"/>
        </w:rPr>
      </w:pPr>
      <w:r w:rsidRPr="004C016F">
        <w:rPr>
          <w:rFonts w:ascii="Times New Roman" w:hAnsi="Times New Roman" w:cs="Times New Roman"/>
          <w:color w:val="222222"/>
          <w:sz w:val="24"/>
          <w:szCs w:val="24"/>
          <w:shd w:val="clear" w:color="auto" w:fill="FFFFFF"/>
        </w:rPr>
        <w:t>Sundus, M. (2018). The impact of using gadgets on children. </w:t>
      </w:r>
      <w:r w:rsidRPr="004C016F">
        <w:rPr>
          <w:rFonts w:ascii="Times New Roman" w:hAnsi="Times New Roman" w:cs="Times New Roman"/>
          <w:i/>
          <w:iCs/>
          <w:color w:val="222222"/>
          <w:sz w:val="24"/>
          <w:szCs w:val="24"/>
          <w:shd w:val="clear" w:color="auto" w:fill="FFFFFF"/>
        </w:rPr>
        <w:t>Journal of Depression and Anxiety</w:t>
      </w:r>
      <w:r w:rsidRPr="004C016F">
        <w:rPr>
          <w:rFonts w:ascii="Times New Roman" w:hAnsi="Times New Roman" w:cs="Times New Roman"/>
          <w:color w:val="222222"/>
          <w:sz w:val="24"/>
          <w:szCs w:val="24"/>
          <w:shd w:val="clear" w:color="auto" w:fill="FFFFFF"/>
        </w:rPr>
        <w:t>, </w:t>
      </w:r>
      <w:r w:rsidRPr="004C016F">
        <w:rPr>
          <w:rFonts w:ascii="Times New Roman" w:hAnsi="Times New Roman" w:cs="Times New Roman"/>
          <w:i/>
          <w:iCs/>
          <w:color w:val="222222"/>
          <w:sz w:val="24"/>
          <w:szCs w:val="24"/>
          <w:shd w:val="clear" w:color="auto" w:fill="FFFFFF"/>
        </w:rPr>
        <w:t>7</w:t>
      </w:r>
      <w:r w:rsidRPr="004C016F">
        <w:rPr>
          <w:rFonts w:ascii="Times New Roman" w:hAnsi="Times New Roman" w:cs="Times New Roman"/>
          <w:color w:val="222222"/>
          <w:sz w:val="24"/>
          <w:szCs w:val="24"/>
          <w:shd w:val="clear" w:color="auto" w:fill="FFFFFF"/>
        </w:rPr>
        <w:t>(</w:t>
      </w:r>
      <w:bookmarkStart w:id="0" w:name="_GoBack"/>
      <w:bookmarkEnd w:id="0"/>
      <w:r w:rsidRPr="004C016F">
        <w:rPr>
          <w:rFonts w:ascii="Times New Roman" w:hAnsi="Times New Roman" w:cs="Times New Roman"/>
          <w:color w:val="222222"/>
          <w:sz w:val="24"/>
          <w:szCs w:val="24"/>
          <w:shd w:val="clear" w:color="auto" w:fill="FFFFFF"/>
        </w:rPr>
        <w:t>1), 1-3.</w:t>
      </w:r>
      <w:r w:rsidR="00C212A8" w:rsidRPr="004C016F">
        <w:rPr>
          <w:rFonts w:ascii="Times New Roman" w:hAnsi="Times New Roman" w:cs="Times New Roman"/>
          <w:sz w:val="24"/>
          <w:szCs w:val="24"/>
        </w:rPr>
        <w:tab/>
      </w:r>
    </w:p>
    <w:sectPr w:rsidR="00C212A8" w:rsidRPr="004C016F" w:rsidSect="00C212A8">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60678FE" w14:textId="77777777" w:rsidR="00DC605D" w:rsidRDefault="00DC605D" w:rsidP="00C212A8">
      <w:pPr>
        <w:spacing w:after="0" w:line="240" w:lineRule="auto"/>
      </w:pPr>
      <w:r>
        <w:separator/>
      </w:r>
    </w:p>
  </w:endnote>
  <w:endnote w:type="continuationSeparator" w:id="0">
    <w:p w14:paraId="1157F97B" w14:textId="77777777" w:rsidR="00DC605D" w:rsidRDefault="00DC605D" w:rsidP="00C212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E857EF8" w14:textId="77777777" w:rsidR="00DC605D" w:rsidRDefault="00DC605D" w:rsidP="00C212A8">
      <w:pPr>
        <w:spacing w:after="0" w:line="240" w:lineRule="auto"/>
      </w:pPr>
      <w:r>
        <w:separator/>
      </w:r>
    </w:p>
  </w:footnote>
  <w:footnote w:type="continuationSeparator" w:id="0">
    <w:p w14:paraId="6DAF7DFF" w14:textId="77777777" w:rsidR="00DC605D" w:rsidRDefault="00DC605D" w:rsidP="00C212A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1628E8B" w14:textId="07EC391F" w:rsidR="00C212A8" w:rsidRDefault="004C016F">
    <w:pPr>
      <w:pStyle w:val="Header"/>
      <w:jc w:val="right"/>
    </w:pPr>
    <w:r>
      <w:rPr>
        <w:rFonts w:ascii="Times New Roman" w:hAnsi="Times New Roman" w:cs="Times New Roman"/>
        <w:sz w:val="24"/>
        <w:szCs w:val="24"/>
      </w:rPr>
      <w:t>ESSAY</w:t>
    </w:r>
    <w:r w:rsidR="00C212A8">
      <w:rPr>
        <w:rFonts w:ascii="Times New Roman" w:hAnsi="Times New Roman" w:cs="Times New Roman"/>
        <w:sz w:val="24"/>
        <w:szCs w:val="24"/>
      </w:rPr>
      <w:tab/>
    </w:r>
    <w:r w:rsidR="00C212A8">
      <w:rPr>
        <w:rFonts w:ascii="Times New Roman" w:hAnsi="Times New Roman" w:cs="Times New Roman"/>
        <w:sz w:val="24"/>
        <w:szCs w:val="24"/>
      </w:rPr>
      <w:tab/>
    </w:r>
    <w:sdt>
      <w:sdtPr>
        <w:id w:val="-1613272505"/>
        <w:docPartObj>
          <w:docPartGallery w:val="Page Numbers (Top of Page)"/>
          <w:docPartUnique/>
        </w:docPartObj>
      </w:sdtPr>
      <w:sdtEndPr>
        <w:rPr>
          <w:noProof/>
        </w:rPr>
      </w:sdtEndPr>
      <w:sdtContent>
        <w:r w:rsidR="00C212A8">
          <w:fldChar w:fldCharType="begin"/>
        </w:r>
        <w:r w:rsidR="00C212A8">
          <w:instrText xml:space="preserve"> PAGE   \* MERGEFORMAT </w:instrText>
        </w:r>
        <w:r w:rsidR="00C212A8">
          <w:fldChar w:fldCharType="separate"/>
        </w:r>
        <w:r w:rsidR="00654D86">
          <w:rPr>
            <w:noProof/>
          </w:rPr>
          <w:t>4</w:t>
        </w:r>
        <w:r w:rsidR="00C212A8">
          <w:rPr>
            <w:noProof/>
          </w:rPr>
          <w:fldChar w:fldCharType="end"/>
        </w:r>
      </w:sdtContent>
    </w:sdt>
  </w:p>
  <w:p w14:paraId="7D03345F" w14:textId="77777777" w:rsidR="00C212A8" w:rsidRPr="00C212A8" w:rsidRDefault="00C212A8">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06C97C3" w14:textId="0925D808" w:rsidR="00C212A8" w:rsidRPr="00C212A8" w:rsidRDefault="00C212A8" w:rsidP="00C212A8">
    <w:pPr>
      <w:pStyle w:val="Header"/>
      <w:jc w:val="right"/>
      <w:rPr>
        <w:rFonts w:ascii="Times New Roman" w:hAnsi="Times New Roman" w:cs="Times New Roman"/>
        <w:sz w:val="24"/>
        <w:szCs w:val="24"/>
      </w:rPr>
    </w:pPr>
    <w:r w:rsidRPr="00C212A8">
      <w:rPr>
        <w:rFonts w:ascii="Times New Roman" w:hAnsi="Times New Roman" w:cs="Times New Roman"/>
        <w:sz w:val="24"/>
        <w:szCs w:val="24"/>
      </w:rPr>
      <w:t>Running head</w:t>
    </w:r>
    <w:r w:rsidR="00654D86">
      <w:rPr>
        <w:rFonts w:ascii="Times New Roman" w:hAnsi="Times New Roman" w:cs="Times New Roman"/>
        <w:sz w:val="24"/>
        <w:szCs w:val="24"/>
      </w:rPr>
      <w:t xml:space="preserve">: </w:t>
    </w:r>
    <w:r w:rsidR="00FC08ED">
      <w:rPr>
        <w:rFonts w:ascii="Times New Roman" w:hAnsi="Times New Roman" w:cs="Times New Roman"/>
        <w:sz w:val="24"/>
        <w:szCs w:val="24"/>
      </w:rPr>
      <w:t>ESSAY</w:t>
    </w:r>
    <w:r w:rsidRPr="00C212A8">
      <w:rPr>
        <w:rFonts w:ascii="Times New Roman" w:hAnsi="Times New Roman" w:cs="Times New Roman"/>
        <w:sz w:val="24"/>
        <w:szCs w:val="24"/>
      </w:rPr>
      <w:tab/>
    </w:r>
    <w:r w:rsidRPr="00C212A8">
      <w:rPr>
        <w:rFonts w:ascii="Times New Roman" w:hAnsi="Times New Roman" w:cs="Times New Roman"/>
        <w:sz w:val="24"/>
        <w:szCs w:val="24"/>
      </w:rPr>
      <w:tab/>
    </w:r>
    <w:sdt>
      <w:sdtPr>
        <w:rPr>
          <w:rFonts w:ascii="Times New Roman" w:hAnsi="Times New Roman" w:cs="Times New Roman"/>
          <w:sz w:val="24"/>
          <w:szCs w:val="24"/>
        </w:rPr>
        <w:id w:val="1925834386"/>
        <w:docPartObj>
          <w:docPartGallery w:val="Page Numbers (Top of Page)"/>
          <w:docPartUnique/>
        </w:docPartObj>
      </w:sdtPr>
      <w:sdtEndPr>
        <w:rPr>
          <w:noProof/>
        </w:rPr>
      </w:sdtEndPr>
      <w:sdtContent>
        <w:r w:rsidRPr="00C212A8">
          <w:rPr>
            <w:rFonts w:ascii="Times New Roman" w:hAnsi="Times New Roman" w:cs="Times New Roman"/>
            <w:sz w:val="24"/>
            <w:szCs w:val="24"/>
          </w:rPr>
          <w:fldChar w:fldCharType="begin"/>
        </w:r>
        <w:r w:rsidRPr="00C212A8">
          <w:rPr>
            <w:rFonts w:ascii="Times New Roman" w:hAnsi="Times New Roman" w:cs="Times New Roman"/>
            <w:sz w:val="24"/>
            <w:szCs w:val="24"/>
          </w:rPr>
          <w:instrText xml:space="preserve"> PAGE   \* MERGEFORMAT </w:instrText>
        </w:r>
        <w:r w:rsidRPr="00C212A8">
          <w:rPr>
            <w:rFonts w:ascii="Times New Roman" w:hAnsi="Times New Roman" w:cs="Times New Roman"/>
            <w:sz w:val="24"/>
            <w:szCs w:val="24"/>
          </w:rPr>
          <w:fldChar w:fldCharType="separate"/>
        </w:r>
        <w:r w:rsidR="00654D86">
          <w:rPr>
            <w:rFonts w:ascii="Times New Roman" w:hAnsi="Times New Roman" w:cs="Times New Roman"/>
            <w:noProof/>
            <w:sz w:val="24"/>
            <w:szCs w:val="24"/>
          </w:rPr>
          <w:t>1</w:t>
        </w:r>
        <w:r w:rsidRPr="00C212A8">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08ED"/>
    <w:rsid w:val="000240F3"/>
    <w:rsid w:val="000D249B"/>
    <w:rsid w:val="00305965"/>
    <w:rsid w:val="0042065B"/>
    <w:rsid w:val="004C016F"/>
    <w:rsid w:val="005E2117"/>
    <w:rsid w:val="00654D86"/>
    <w:rsid w:val="006A7F82"/>
    <w:rsid w:val="00A7035F"/>
    <w:rsid w:val="00AA3708"/>
    <w:rsid w:val="00B660B2"/>
    <w:rsid w:val="00C212A8"/>
    <w:rsid w:val="00C43215"/>
    <w:rsid w:val="00DC605D"/>
    <w:rsid w:val="00F11A9F"/>
    <w:rsid w:val="00FC08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01DB51"/>
  <w15:chartTrackingRefBased/>
  <w15:docId w15:val="{FF583371-9FFD-4158-911C-18BBDF64D4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48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212A8"/>
    <w:pPr>
      <w:tabs>
        <w:tab w:val="center" w:pos="4680"/>
        <w:tab w:val="right" w:pos="9360"/>
      </w:tabs>
      <w:spacing w:after="0" w:line="240" w:lineRule="auto"/>
    </w:pPr>
  </w:style>
  <w:style w:type="character" w:customStyle="1" w:styleId="HeaderChar">
    <w:name w:val="Header Char"/>
    <w:basedOn w:val="DefaultParagraphFont"/>
    <w:link w:val="Header"/>
    <w:uiPriority w:val="99"/>
    <w:rsid w:val="00C212A8"/>
  </w:style>
  <w:style w:type="paragraph" w:styleId="Footer">
    <w:name w:val="footer"/>
    <w:basedOn w:val="Normal"/>
    <w:link w:val="FooterChar"/>
    <w:uiPriority w:val="99"/>
    <w:unhideWhenUsed/>
    <w:rsid w:val="00C212A8"/>
    <w:pPr>
      <w:tabs>
        <w:tab w:val="center" w:pos="4680"/>
        <w:tab w:val="right" w:pos="9360"/>
      </w:tabs>
      <w:spacing w:after="0" w:line="240" w:lineRule="auto"/>
    </w:pPr>
  </w:style>
  <w:style w:type="character" w:customStyle="1" w:styleId="FooterChar">
    <w:name w:val="Footer Char"/>
    <w:basedOn w:val="DefaultParagraphFont"/>
    <w:link w:val="Footer"/>
    <w:uiPriority w:val="99"/>
    <w:rsid w:val="00C212A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EMOO\Desktop\APA%20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APA TEMPLATE</Template>
  <TotalTime>19</TotalTime>
  <Pages>4</Pages>
  <Words>566</Words>
  <Characters>3227</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JEMOO</dc:creator>
  <cp:keywords/>
  <dc:description/>
  <cp:lastModifiedBy>JEMOO</cp:lastModifiedBy>
  <cp:revision>1</cp:revision>
  <dcterms:created xsi:type="dcterms:W3CDTF">2019-08-03T11:00:00Z</dcterms:created>
  <dcterms:modified xsi:type="dcterms:W3CDTF">2019-08-03T11:19:00Z</dcterms:modified>
</cp:coreProperties>
</file>